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44A" w:rsidRPr="005A1738" w:rsidRDefault="009C2739" w:rsidP="00D316B4">
      <w:pPr>
        <w:jc w:val="center"/>
        <w:rPr>
          <w:b/>
          <w:sz w:val="22"/>
          <w:szCs w:val="22"/>
        </w:rPr>
      </w:pPr>
      <w:r w:rsidRPr="005A1738">
        <w:rPr>
          <w:b/>
          <w:sz w:val="22"/>
          <w:szCs w:val="22"/>
        </w:rPr>
        <w:t xml:space="preserve">Wet Algemene </w:t>
      </w:r>
      <w:r w:rsidR="00B723CC" w:rsidRPr="005A1738">
        <w:rPr>
          <w:b/>
          <w:sz w:val="22"/>
          <w:szCs w:val="22"/>
        </w:rPr>
        <w:t>V</w:t>
      </w:r>
      <w:r w:rsidRPr="005A1738">
        <w:rPr>
          <w:b/>
          <w:sz w:val="22"/>
          <w:szCs w:val="22"/>
        </w:rPr>
        <w:t>erordening Gegevensbeheer</w:t>
      </w:r>
      <w:r w:rsidR="00B723CC" w:rsidRPr="005A1738">
        <w:rPr>
          <w:b/>
          <w:sz w:val="22"/>
          <w:szCs w:val="22"/>
        </w:rPr>
        <w:t xml:space="preserve"> = AVG</w:t>
      </w:r>
    </w:p>
    <w:p w:rsidR="00B723CC" w:rsidRDefault="00B723CC" w:rsidP="00D316B4">
      <w:pPr>
        <w:jc w:val="center"/>
      </w:pPr>
    </w:p>
    <w:p w:rsidR="00B723CC" w:rsidRDefault="005A1738" w:rsidP="00D316B4">
      <w:pPr>
        <w:jc w:val="center"/>
        <w:rPr>
          <w:b/>
          <w:sz w:val="24"/>
          <w:szCs w:val="24"/>
        </w:rPr>
      </w:pPr>
      <w:proofErr w:type="spellStart"/>
      <w:r w:rsidRPr="005A1738">
        <w:rPr>
          <w:b/>
          <w:sz w:val="24"/>
          <w:szCs w:val="24"/>
        </w:rPr>
        <w:t>p</w:t>
      </w:r>
      <w:r w:rsidR="00B723CC" w:rsidRPr="005A1738">
        <w:rPr>
          <w:b/>
          <w:sz w:val="24"/>
          <w:szCs w:val="24"/>
        </w:rPr>
        <w:t>rivacybeleid</w:t>
      </w:r>
      <w:proofErr w:type="spellEnd"/>
      <w:r w:rsidR="00B723CC" w:rsidRPr="005A1738">
        <w:rPr>
          <w:b/>
          <w:sz w:val="24"/>
          <w:szCs w:val="24"/>
        </w:rPr>
        <w:t xml:space="preserve"> van spirilijn:</w:t>
      </w:r>
    </w:p>
    <w:p w:rsidR="00D316B4" w:rsidRPr="005A1738" w:rsidRDefault="00D316B4" w:rsidP="00D316B4">
      <w:pPr>
        <w:jc w:val="center"/>
        <w:rPr>
          <w:b/>
          <w:sz w:val="24"/>
          <w:szCs w:val="24"/>
        </w:rPr>
      </w:pPr>
    </w:p>
    <w:p w:rsidR="00B723CC" w:rsidRDefault="00B723CC" w:rsidP="00D316B4">
      <w:pPr>
        <w:jc w:val="center"/>
      </w:pPr>
    </w:p>
    <w:p w:rsidR="005A1738" w:rsidRDefault="00F350B4" w:rsidP="005A1738">
      <w:pPr>
        <w:pStyle w:val="Lijstalinea"/>
        <w:numPr>
          <w:ilvl w:val="0"/>
          <w:numId w:val="4"/>
        </w:numPr>
      </w:pPr>
      <w:r>
        <w:t>Doel van onze o</w:t>
      </w:r>
      <w:r w:rsidR="009240F6">
        <w:t>rganisatie</w:t>
      </w:r>
      <w:r>
        <w:t xml:space="preserve">: </w:t>
      </w:r>
    </w:p>
    <w:p w:rsidR="005A1738" w:rsidRDefault="00F350B4" w:rsidP="005A1738">
      <w:r>
        <w:t xml:space="preserve"> </w:t>
      </w:r>
    </w:p>
    <w:p w:rsidR="00F02723" w:rsidRDefault="00F350B4" w:rsidP="005A1738">
      <w:pPr>
        <w:ind w:firstLine="709"/>
      </w:pPr>
      <w:r>
        <w:t>het maken van</w:t>
      </w:r>
      <w:r w:rsidR="009240F6">
        <w:t xml:space="preserve"> </w:t>
      </w:r>
      <w:r w:rsidR="005A1738">
        <w:t>f</w:t>
      </w:r>
      <w:r w:rsidR="009240F6">
        <w:t>ilms rond afscheid en herinnering</w:t>
      </w:r>
    </w:p>
    <w:p w:rsidR="009240F6" w:rsidRDefault="00F02723" w:rsidP="005A1738">
      <w:pPr>
        <w:ind w:firstLine="709"/>
      </w:pPr>
      <w:r>
        <w:t xml:space="preserve">en/of verhuur beeld- en geluidsapparatuur </w:t>
      </w:r>
      <w:r w:rsidR="009240F6">
        <w:t>:</w:t>
      </w:r>
    </w:p>
    <w:p w:rsidR="009240F6" w:rsidRDefault="009240F6" w:rsidP="009240F6"/>
    <w:p w:rsidR="009240F6" w:rsidRDefault="009240F6" w:rsidP="009240F6">
      <w:pPr>
        <w:ind w:left="709"/>
      </w:pPr>
      <w:r>
        <w:t>- film- en geluidsopname van de uitvaart</w:t>
      </w:r>
    </w:p>
    <w:p w:rsidR="009240F6" w:rsidRDefault="009240F6" w:rsidP="009240F6">
      <w:pPr>
        <w:ind w:left="709"/>
      </w:pPr>
      <w:r>
        <w:t>- foto’s uit de film</w:t>
      </w:r>
      <w:r w:rsidR="00593820">
        <w:t xml:space="preserve"> van het afscheid</w:t>
      </w:r>
    </w:p>
    <w:p w:rsidR="009240F6" w:rsidRDefault="009240F6" w:rsidP="009240F6">
      <w:pPr>
        <w:ind w:left="709"/>
      </w:pPr>
      <w:r>
        <w:t xml:space="preserve">- </w:t>
      </w:r>
      <w:proofErr w:type="spellStart"/>
      <w:r>
        <w:t>powerpoint</w:t>
      </w:r>
      <w:proofErr w:type="spellEnd"/>
      <w:r>
        <w:t xml:space="preserve"> of fotofilm</w:t>
      </w:r>
      <w:r w:rsidR="00593820">
        <w:t xml:space="preserve"> tijdens het afscheid</w:t>
      </w:r>
    </w:p>
    <w:p w:rsidR="009240F6" w:rsidRDefault="009240F6" w:rsidP="009240F6">
      <w:pPr>
        <w:ind w:left="709"/>
      </w:pPr>
      <w:r>
        <w:t xml:space="preserve">- </w:t>
      </w:r>
      <w:r w:rsidR="00E1315E">
        <w:t xml:space="preserve">speciale </w:t>
      </w:r>
      <w:r>
        <w:t>filmpjes voor de ceremonie</w:t>
      </w:r>
    </w:p>
    <w:p w:rsidR="009240F6" w:rsidRDefault="009240F6" w:rsidP="009240F6">
      <w:pPr>
        <w:ind w:left="709"/>
      </w:pPr>
      <w:r>
        <w:t>- herinneringsfilms</w:t>
      </w:r>
    </w:p>
    <w:p w:rsidR="009240F6" w:rsidRDefault="009240F6" w:rsidP="009240F6">
      <w:pPr>
        <w:ind w:left="709"/>
      </w:pPr>
      <w:r>
        <w:t xml:space="preserve">- verhuur </w:t>
      </w:r>
      <w:r w:rsidR="00F02723">
        <w:t>beeld – en geluids</w:t>
      </w:r>
      <w:r>
        <w:t>apparatuur</w:t>
      </w:r>
    </w:p>
    <w:p w:rsidR="009240F6" w:rsidRDefault="009240F6" w:rsidP="009240F6">
      <w:pPr>
        <w:ind w:left="709"/>
      </w:pPr>
    </w:p>
    <w:p w:rsidR="009240F6" w:rsidRDefault="002D17AB" w:rsidP="009240F6">
      <w:pPr>
        <w:pStyle w:val="Lijstalinea"/>
        <w:numPr>
          <w:ilvl w:val="0"/>
          <w:numId w:val="3"/>
        </w:numPr>
      </w:pPr>
      <w:r>
        <w:t xml:space="preserve">De volgende gegevens </w:t>
      </w:r>
      <w:r w:rsidR="009240F6">
        <w:t>worden tot de afronding van de opdracht bewaard</w:t>
      </w:r>
      <w:r w:rsidR="003E6A22">
        <w:t>.</w:t>
      </w:r>
    </w:p>
    <w:p w:rsidR="00EC4254" w:rsidRDefault="00EC4254" w:rsidP="00EC4254">
      <w:pPr>
        <w:ind w:left="360"/>
      </w:pPr>
    </w:p>
    <w:p w:rsidR="009240F6" w:rsidRDefault="009240F6" w:rsidP="009240F6">
      <w:pPr>
        <w:ind w:left="709"/>
      </w:pPr>
      <w:r>
        <w:t>- Naam</w:t>
      </w:r>
      <w:r w:rsidR="00752FA5">
        <w:t xml:space="preserve"> overledene</w:t>
      </w:r>
      <w:r>
        <w:t xml:space="preserve">, geboortedatum en plaats, overlijdensdatum en plaats </w:t>
      </w:r>
    </w:p>
    <w:p w:rsidR="009240F6" w:rsidRDefault="009240F6" w:rsidP="009240F6">
      <w:pPr>
        <w:ind w:left="709"/>
      </w:pPr>
      <w:r>
        <w:t xml:space="preserve">- </w:t>
      </w:r>
      <w:r w:rsidR="00F350B4">
        <w:t>R</w:t>
      </w:r>
      <w:r>
        <w:t>ouwkaart en herinneringskaartje</w:t>
      </w:r>
    </w:p>
    <w:p w:rsidR="00EC4254" w:rsidRDefault="00EC4254" w:rsidP="009240F6">
      <w:pPr>
        <w:ind w:left="709"/>
      </w:pPr>
      <w:r>
        <w:t>- Datum, tijd en plaats van het afscheid</w:t>
      </w:r>
    </w:p>
    <w:p w:rsidR="00752FA5" w:rsidRDefault="00752FA5" w:rsidP="009240F6">
      <w:pPr>
        <w:ind w:left="709"/>
      </w:pPr>
      <w:r>
        <w:t xml:space="preserve">- Correspondentieadres </w:t>
      </w:r>
    </w:p>
    <w:p w:rsidR="005C0DC2" w:rsidRDefault="009240F6" w:rsidP="009240F6">
      <w:pPr>
        <w:ind w:left="709"/>
      </w:pPr>
      <w:r>
        <w:t>- Naam contactpersoon</w:t>
      </w:r>
      <w:r w:rsidR="00E1315E">
        <w:t xml:space="preserve"> of opdrachtgever</w:t>
      </w:r>
      <w:r>
        <w:t>, emailadres en telefoonnummer</w:t>
      </w:r>
    </w:p>
    <w:p w:rsidR="00F02723" w:rsidRDefault="00F02723" w:rsidP="009240F6">
      <w:pPr>
        <w:ind w:left="709"/>
      </w:pPr>
      <w:r>
        <w:t xml:space="preserve">- De </w:t>
      </w:r>
      <w:proofErr w:type="spellStart"/>
      <w:r>
        <w:t>emails</w:t>
      </w:r>
      <w:proofErr w:type="spellEnd"/>
      <w:r>
        <w:t xml:space="preserve"> die ontvangen of verzonden worden</w:t>
      </w:r>
    </w:p>
    <w:p w:rsidR="009240F6" w:rsidRDefault="005C0DC2" w:rsidP="009240F6">
      <w:pPr>
        <w:ind w:left="709"/>
      </w:pPr>
      <w:r>
        <w:t>- Draaiboek</w:t>
      </w:r>
      <w:r w:rsidR="009240F6">
        <w:t xml:space="preserve"> </w:t>
      </w:r>
      <w:r>
        <w:t>of orde van dienst</w:t>
      </w:r>
    </w:p>
    <w:p w:rsidR="00EC4254" w:rsidRDefault="00EC4254" w:rsidP="00D316B4">
      <w:pPr>
        <w:ind w:firstLine="709"/>
      </w:pPr>
      <w:r>
        <w:t xml:space="preserve">- Foto – en filmmateriaal door </w:t>
      </w:r>
      <w:r w:rsidR="00593820">
        <w:t xml:space="preserve">opdrachtgever of </w:t>
      </w:r>
      <w:r>
        <w:t>nabestaanden aangeleverd</w:t>
      </w:r>
      <w:r w:rsidR="003E6A22">
        <w:t>.</w:t>
      </w:r>
    </w:p>
    <w:p w:rsidR="00D316B4" w:rsidRDefault="00D316B4" w:rsidP="00D316B4">
      <w:pPr>
        <w:ind w:firstLine="709"/>
      </w:pPr>
    </w:p>
    <w:p w:rsidR="00DA57BE" w:rsidRDefault="00D316B4" w:rsidP="00D316B4">
      <w:pPr>
        <w:ind w:left="709"/>
      </w:pPr>
      <w:r>
        <w:t xml:space="preserve">-  </w:t>
      </w:r>
      <w:r w:rsidR="00DA57BE">
        <w:t xml:space="preserve">Het door ons opgenomen filmmateriaal ( meerdere camera’s) en eventueel fotomateriaal. Dit wordt gemonteerd tot 1 film en deze wordt op een usb stick gezet. </w:t>
      </w:r>
    </w:p>
    <w:p w:rsidR="00D316B4" w:rsidRDefault="00D316B4" w:rsidP="00D316B4">
      <w:pPr>
        <w:ind w:left="360" w:firstLine="349"/>
      </w:pPr>
      <w:r>
        <w:t>-  De factuur</w:t>
      </w:r>
    </w:p>
    <w:p w:rsidR="003E6A22" w:rsidRDefault="003E6A22" w:rsidP="003E6A22">
      <w:pPr>
        <w:ind w:left="709"/>
      </w:pPr>
    </w:p>
    <w:p w:rsidR="003E6A22" w:rsidRDefault="003E6A22" w:rsidP="003E6A22"/>
    <w:p w:rsidR="00E1315E" w:rsidRDefault="00E1315E" w:rsidP="00E1315E">
      <w:pPr>
        <w:pStyle w:val="Lijstalinea"/>
        <w:numPr>
          <w:ilvl w:val="0"/>
          <w:numId w:val="3"/>
        </w:numPr>
      </w:pPr>
      <w:r>
        <w:t>Wij vragen of bewaren geen andere bijzondere of</w:t>
      </w:r>
      <w:r w:rsidR="00F02723">
        <w:t xml:space="preserve"> zeer </w:t>
      </w:r>
      <w:r>
        <w:t xml:space="preserve">persoonlijke persoonsgegevens </w:t>
      </w:r>
    </w:p>
    <w:p w:rsidR="00875493" w:rsidRDefault="00875493" w:rsidP="00875493"/>
    <w:p w:rsidR="001969FB" w:rsidRDefault="00875493" w:rsidP="00875493">
      <w:pPr>
        <w:pStyle w:val="Lijstalinea"/>
        <w:numPr>
          <w:ilvl w:val="0"/>
          <w:numId w:val="3"/>
        </w:numPr>
        <w:ind w:left="709"/>
      </w:pPr>
      <w:r>
        <w:t xml:space="preserve">Wij hebben geen vast klantenbestand, wij versturen geen nieuwsbrief of reclame. Wij hebben geen facebook, twitter of </w:t>
      </w:r>
      <w:proofErr w:type="spellStart"/>
      <w:r>
        <w:t>instagram</w:t>
      </w:r>
      <w:proofErr w:type="spellEnd"/>
      <w:r>
        <w:t xml:space="preserve">. </w:t>
      </w:r>
    </w:p>
    <w:p w:rsidR="00D316B4" w:rsidRDefault="00D316B4" w:rsidP="00D316B4">
      <w:pPr>
        <w:ind w:left="349"/>
      </w:pPr>
    </w:p>
    <w:p w:rsidR="00875493" w:rsidRDefault="00875493" w:rsidP="00875493">
      <w:pPr>
        <w:pStyle w:val="Lijstalinea"/>
        <w:numPr>
          <w:ilvl w:val="0"/>
          <w:numId w:val="3"/>
        </w:numPr>
        <w:ind w:left="709"/>
      </w:pPr>
      <w:r>
        <w:t>Wij maken geen gebruik van cookies.</w:t>
      </w:r>
    </w:p>
    <w:p w:rsidR="00875493" w:rsidRDefault="00875493" w:rsidP="00875493"/>
    <w:p w:rsidR="00875493" w:rsidRDefault="00875493" w:rsidP="00875493"/>
    <w:p w:rsidR="00EC4254" w:rsidRDefault="00EC4254" w:rsidP="009240F6">
      <w:pPr>
        <w:ind w:left="709"/>
      </w:pPr>
    </w:p>
    <w:p w:rsidR="00EC4254" w:rsidRDefault="00EC4254" w:rsidP="00EC4254">
      <w:pPr>
        <w:pStyle w:val="Lijstalinea"/>
        <w:numPr>
          <w:ilvl w:val="0"/>
          <w:numId w:val="3"/>
        </w:numPr>
      </w:pPr>
      <w:r>
        <w:lastRenderedPageBreak/>
        <w:t>De opdracht is afgerond als de film is afgeleverd bij de contactpersoon</w:t>
      </w:r>
      <w:r w:rsidR="003E6A22">
        <w:t xml:space="preserve"> </w:t>
      </w:r>
      <w:proofErr w:type="spellStart"/>
      <w:r w:rsidR="003E6A22">
        <w:t>cq</w:t>
      </w:r>
      <w:proofErr w:type="spellEnd"/>
      <w:r w:rsidR="00E1315E">
        <w:t xml:space="preserve"> opdrachtgever</w:t>
      </w:r>
      <w:r>
        <w:t xml:space="preserve"> of </w:t>
      </w:r>
      <w:r w:rsidR="00E1315E">
        <w:t xml:space="preserve">als </w:t>
      </w:r>
      <w:r>
        <w:t>de gehuurde apparatuur afgebouwd is en de factuur betaald</w:t>
      </w:r>
      <w:r w:rsidR="00F02723">
        <w:t xml:space="preserve"> is</w:t>
      </w:r>
      <w:r>
        <w:t>.</w:t>
      </w:r>
    </w:p>
    <w:p w:rsidR="00C37C46" w:rsidRDefault="00C37C46" w:rsidP="009240F6">
      <w:pPr>
        <w:ind w:left="709"/>
      </w:pPr>
    </w:p>
    <w:p w:rsidR="002D17AB" w:rsidRDefault="00C37C46" w:rsidP="00C37C46">
      <w:pPr>
        <w:pStyle w:val="Lijstalinea"/>
        <w:numPr>
          <w:ilvl w:val="0"/>
          <w:numId w:val="3"/>
        </w:numPr>
      </w:pPr>
      <w:r>
        <w:t xml:space="preserve">Binnen ons bedrijf zijn </w:t>
      </w:r>
      <w:r w:rsidR="00752FA5">
        <w:t>Eugène</w:t>
      </w:r>
      <w:r>
        <w:t xml:space="preserve"> Engelen en Lilian</w:t>
      </w:r>
      <w:r w:rsidR="00752FA5">
        <w:t xml:space="preserve"> V</w:t>
      </w:r>
      <w:r>
        <w:t xml:space="preserve">erhagen </w:t>
      </w:r>
      <w:r w:rsidR="00752FA5">
        <w:t xml:space="preserve">( eigenaren spirilijn) </w:t>
      </w:r>
      <w:r>
        <w:t xml:space="preserve">verantwoordelijk voor het beschermen van de persoonsgegevens. </w:t>
      </w:r>
    </w:p>
    <w:p w:rsidR="002D17AB" w:rsidRDefault="002D17AB" w:rsidP="002D17AB"/>
    <w:p w:rsidR="00593820" w:rsidRDefault="00C37C46" w:rsidP="00C37C46">
      <w:pPr>
        <w:pStyle w:val="Lijstalinea"/>
        <w:numPr>
          <w:ilvl w:val="0"/>
          <w:numId w:val="3"/>
        </w:numPr>
      </w:pPr>
      <w:r>
        <w:t xml:space="preserve">Wij werken </w:t>
      </w:r>
      <w:r w:rsidR="002D17AB">
        <w:t xml:space="preserve">bij sommige opdrachten </w:t>
      </w:r>
      <w:r>
        <w:t xml:space="preserve">op freelance basis samen met </w:t>
      </w:r>
      <w:r w:rsidR="00752FA5">
        <w:t>Eugène</w:t>
      </w:r>
      <w:r>
        <w:t xml:space="preserve"> Simkens </w:t>
      </w:r>
      <w:r w:rsidR="00752FA5">
        <w:t>( Simkens fotografie)</w:t>
      </w:r>
      <w:r w:rsidR="00D316B4">
        <w:t>.</w:t>
      </w:r>
      <w:r w:rsidR="00752FA5">
        <w:t xml:space="preserve"> </w:t>
      </w:r>
      <w:r w:rsidR="003E6A22">
        <w:t>Wij hebben een v</w:t>
      </w:r>
      <w:r w:rsidR="00E1315E">
        <w:t>erwerkersovereenkomst met hem</w:t>
      </w:r>
      <w:r w:rsidR="001969FB">
        <w:t>,</w:t>
      </w:r>
      <w:r w:rsidR="003E6A22">
        <w:t xml:space="preserve"> waarin staat vermeld dat de foto’s en </w:t>
      </w:r>
      <w:r w:rsidR="00E1315E">
        <w:t xml:space="preserve">bestanden </w:t>
      </w:r>
      <w:r w:rsidR="003E6A22">
        <w:t>uit zijn computer verwijderd worden na afronding van de opdracht.</w:t>
      </w:r>
    </w:p>
    <w:p w:rsidR="00F02723" w:rsidRDefault="00F02723" w:rsidP="00F02723"/>
    <w:p w:rsidR="00F02723" w:rsidRDefault="00F02723" w:rsidP="00F02723">
      <w:pPr>
        <w:pStyle w:val="Lijstalinea"/>
        <w:numPr>
          <w:ilvl w:val="0"/>
          <w:numId w:val="3"/>
        </w:numPr>
      </w:pPr>
      <w:r>
        <w:t>Wij werken bij een aantal opdrachten samen met de betreffende uitvaartonderneming</w:t>
      </w:r>
      <w:r w:rsidR="00D316B4">
        <w:t>.</w:t>
      </w:r>
      <w:r>
        <w:t xml:space="preserve"> </w:t>
      </w:r>
    </w:p>
    <w:p w:rsidR="00F02723" w:rsidRDefault="00F02723" w:rsidP="00F02723">
      <w:pPr>
        <w:ind w:left="360"/>
      </w:pPr>
    </w:p>
    <w:p w:rsidR="00F02723" w:rsidRDefault="00F02723" w:rsidP="00F02723">
      <w:pPr>
        <w:pStyle w:val="Lijstalinea"/>
        <w:numPr>
          <w:ilvl w:val="0"/>
          <w:numId w:val="3"/>
        </w:numPr>
        <w:ind w:left="709"/>
      </w:pPr>
      <w:r>
        <w:t xml:space="preserve">Wij hebben wel de naam, adres, telefoonnummers en emailadressen van uitvaartondernemingen in ons bestand.   </w:t>
      </w:r>
    </w:p>
    <w:p w:rsidR="00593820" w:rsidRDefault="00593820" w:rsidP="00593820">
      <w:pPr>
        <w:ind w:left="360"/>
      </w:pPr>
    </w:p>
    <w:p w:rsidR="00C37C46" w:rsidRDefault="00752FA5" w:rsidP="00C37C46">
      <w:pPr>
        <w:pStyle w:val="Lijstalinea"/>
        <w:numPr>
          <w:ilvl w:val="0"/>
          <w:numId w:val="3"/>
        </w:numPr>
      </w:pPr>
      <w:r>
        <w:t>Er is geen speciale functionaris gegevensbescherming in onze organisatie.</w:t>
      </w:r>
    </w:p>
    <w:p w:rsidR="009240F6" w:rsidRDefault="009240F6" w:rsidP="009240F6">
      <w:pPr>
        <w:ind w:left="709"/>
      </w:pPr>
    </w:p>
    <w:p w:rsidR="00EC4254" w:rsidRDefault="009240F6" w:rsidP="009240F6">
      <w:pPr>
        <w:pStyle w:val="Lijstalinea"/>
        <w:numPr>
          <w:ilvl w:val="0"/>
          <w:numId w:val="3"/>
        </w:numPr>
        <w:ind w:left="709"/>
      </w:pPr>
      <w:r>
        <w:t xml:space="preserve">Het bewaren van deze gegevens heeft als doel om met de juiste gegevens </w:t>
      </w:r>
      <w:r w:rsidR="00E1315E">
        <w:t xml:space="preserve">en materialen </w:t>
      </w:r>
      <w:r>
        <w:t xml:space="preserve">de </w:t>
      </w:r>
      <w:r w:rsidR="00E1315E">
        <w:t>f</w:t>
      </w:r>
      <w:r>
        <w:t>ilm te maken</w:t>
      </w:r>
      <w:r w:rsidR="00F350B4">
        <w:t>, de factuur te kunnen verzenden en te kunnen ov</w:t>
      </w:r>
      <w:r>
        <w:t>erleggen met de contactpersoon</w:t>
      </w:r>
      <w:r w:rsidR="003E6A22">
        <w:t xml:space="preserve"> of familie</w:t>
      </w:r>
      <w:r w:rsidR="00F350B4">
        <w:t>. Ook aanvullend foto</w:t>
      </w:r>
      <w:r w:rsidR="00E1315E">
        <w:t>- en film</w:t>
      </w:r>
      <w:r w:rsidR="00F02723">
        <w:t>m</w:t>
      </w:r>
      <w:r w:rsidR="00E1315E">
        <w:t>ateriaal</w:t>
      </w:r>
      <w:r w:rsidR="00F350B4">
        <w:t xml:space="preserve"> en </w:t>
      </w:r>
      <w:r w:rsidR="00DA57BE">
        <w:t xml:space="preserve">de </w:t>
      </w:r>
      <w:r w:rsidR="00F02723">
        <w:t xml:space="preserve">uitgekozen </w:t>
      </w:r>
      <w:r w:rsidR="00F350B4">
        <w:t>muziek kunnen zo via we- transfer of de mail verzonden worden</w:t>
      </w:r>
      <w:r w:rsidR="00593820">
        <w:t xml:space="preserve"> en gebruikt worden in de montage of in een </w:t>
      </w:r>
      <w:proofErr w:type="spellStart"/>
      <w:r w:rsidR="00593820">
        <w:t>powerpoint</w:t>
      </w:r>
      <w:proofErr w:type="spellEnd"/>
      <w:r w:rsidR="00593820">
        <w:t>.</w:t>
      </w:r>
    </w:p>
    <w:p w:rsidR="00EC4254" w:rsidRDefault="00EC4254" w:rsidP="00EC4254">
      <w:pPr>
        <w:ind w:left="349"/>
      </w:pPr>
    </w:p>
    <w:p w:rsidR="005C0DC2" w:rsidRDefault="00EC4254" w:rsidP="005C0DC2">
      <w:pPr>
        <w:pStyle w:val="Lijstalinea"/>
        <w:numPr>
          <w:ilvl w:val="0"/>
          <w:numId w:val="3"/>
        </w:numPr>
      </w:pPr>
      <w:r>
        <w:t xml:space="preserve">De keuze van de foto’s en de muziek zijn gemaakt door de nabestaanden en met het doorsturen geven </w:t>
      </w:r>
      <w:r w:rsidR="002C0DB2">
        <w:t>de betreffende personen</w:t>
      </w:r>
      <w:r>
        <w:t xml:space="preserve"> </w:t>
      </w:r>
      <w:r w:rsidR="00E1315E">
        <w:t xml:space="preserve">allen </w:t>
      </w:r>
      <w:r>
        <w:t xml:space="preserve">toestemming deze te gebruiken tijdens het afscheid of te verwerken in de film. </w:t>
      </w:r>
    </w:p>
    <w:p w:rsidR="00EC4254" w:rsidRDefault="00EC4254" w:rsidP="00EC4254">
      <w:pPr>
        <w:ind w:left="360"/>
      </w:pPr>
    </w:p>
    <w:p w:rsidR="005C0DC2" w:rsidRDefault="005C0DC2" w:rsidP="005C0DC2">
      <w:pPr>
        <w:pStyle w:val="Lijstalinea"/>
        <w:numPr>
          <w:ilvl w:val="0"/>
          <w:numId w:val="3"/>
        </w:numPr>
      </w:pPr>
      <w:r>
        <w:t xml:space="preserve">Na het afronden van de opdracht worden de gegevens in een ordner bewaard en uit de computer verwijderd. </w:t>
      </w:r>
      <w:r w:rsidR="00875493">
        <w:t>Wij bewaren deze gegevens tot maximaal 2028.</w:t>
      </w:r>
    </w:p>
    <w:p w:rsidR="00F02723" w:rsidRDefault="00F02723" w:rsidP="00F02723">
      <w:pPr>
        <w:ind w:left="349"/>
      </w:pPr>
    </w:p>
    <w:p w:rsidR="00875493" w:rsidRDefault="00F350B4" w:rsidP="00F350B4">
      <w:pPr>
        <w:pStyle w:val="Lijstalinea"/>
        <w:numPr>
          <w:ilvl w:val="0"/>
          <w:numId w:val="3"/>
        </w:numPr>
      </w:pPr>
      <w:r>
        <w:t xml:space="preserve">Wij bewaren de </w:t>
      </w:r>
      <w:r w:rsidR="00DA57BE">
        <w:t xml:space="preserve">gemonteerde </w:t>
      </w:r>
      <w:r>
        <w:t>film</w:t>
      </w:r>
      <w:r w:rsidR="005A1738">
        <w:t>,</w:t>
      </w:r>
      <w:r>
        <w:t xml:space="preserve"> </w:t>
      </w:r>
      <w:r w:rsidR="005A1738">
        <w:t xml:space="preserve">na voltooien van de opdracht, </w:t>
      </w:r>
      <w:r>
        <w:t xml:space="preserve">nog een half jaar in de </w:t>
      </w:r>
      <w:r w:rsidR="00593820">
        <w:t>montage</w:t>
      </w:r>
      <w:r>
        <w:t xml:space="preserve">computer. Daarna wordt deze ook verwijderd of op een externe schijf gezet. Het is de bedoeling dat </w:t>
      </w:r>
      <w:r w:rsidR="005C0DC2">
        <w:t>men</w:t>
      </w:r>
      <w:r>
        <w:t xml:space="preserve"> zelf een </w:t>
      </w:r>
      <w:proofErr w:type="spellStart"/>
      <w:r>
        <w:t>copie</w:t>
      </w:r>
      <w:proofErr w:type="spellEnd"/>
      <w:r>
        <w:t xml:space="preserve"> maakt als back-up. Wij bewaren </w:t>
      </w:r>
      <w:r w:rsidR="001969FB">
        <w:t xml:space="preserve">vanaf mei 2018 </w:t>
      </w:r>
      <w:r>
        <w:t>geen films meer voor back-up.</w:t>
      </w:r>
      <w:r w:rsidR="00E1315E">
        <w:t xml:space="preserve"> De </w:t>
      </w:r>
      <w:r w:rsidR="002C0DB2">
        <w:t xml:space="preserve">aangeleverde </w:t>
      </w:r>
      <w:r w:rsidR="00E1315E">
        <w:t>foto</w:t>
      </w:r>
      <w:r w:rsidR="00DA57BE">
        <w:t>’</w:t>
      </w:r>
      <w:r w:rsidR="00E1315E">
        <w:t xml:space="preserve">s </w:t>
      </w:r>
      <w:r w:rsidR="00DA57BE">
        <w:t>en de ruwe opnamen worden</w:t>
      </w:r>
      <w:r w:rsidR="00E1315E">
        <w:t xml:space="preserve"> na </w:t>
      </w:r>
      <w:r w:rsidR="002C0DB2">
        <w:t xml:space="preserve">afronding van de opdracht </w:t>
      </w:r>
      <w:r w:rsidR="00E1315E">
        <w:t>verwijderd.</w:t>
      </w:r>
      <w:r w:rsidR="00875493">
        <w:t xml:space="preserve"> </w:t>
      </w:r>
    </w:p>
    <w:p w:rsidR="00875493" w:rsidRDefault="00875493" w:rsidP="00875493">
      <w:pPr>
        <w:ind w:left="360"/>
      </w:pPr>
    </w:p>
    <w:p w:rsidR="009240F6" w:rsidRDefault="00875493" w:rsidP="00F350B4">
      <w:pPr>
        <w:pStyle w:val="Lijstalinea"/>
        <w:numPr>
          <w:ilvl w:val="0"/>
          <w:numId w:val="3"/>
        </w:numPr>
      </w:pPr>
      <w:r>
        <w:t>V</w:t>
      </w:r>
      <w:r w:rsidR="00D316B4">
        <w:t>a</w:t>
      </w:r>
      <w:r>
        <w:t>n een aantal opnamen van voor 2018 hebben wij nog dvd’s, deze bewaren wij tot maximaal 2028</w:t>
      </w:r>
      <w:r w:rsidR="00D316B4">
        <w:t xml:space="preserve"> in verband met</w:t>
      </w:r>
      <w:r>
        <w:t xml:space="preserve"> kwijtraken of niet meer afspelen van </w:t>
      </w:r>
      <w:r w:rsidR="001969FB">
        <w:t xml:space="preserve">het </w:t>
      </w:r>
      <w:r>
        <w:t>exemplaar</w:t>
      </w:r>
      <w:r w:rsidR="001969FB">
        <w:t xml:space="preserve"> van de betreffende nabestaanden</w:t>
      </w:r>
      <w:r>
        <w:t>.</w:t>
      </w:r>
    </w:p>
    <w:p w:rsidR="005C0DC2" w:rsidRDefault="005C0DC2" w:rsidP="005C0DC2"/>
    <w:p w:rsidR="00593820" w:rsidRDefault="005C0DC2" w:rsidP="005C0DC2">
      <w:pPr>
        <w:pStyle w:val="Lijstalinea"/>
        <w:numPr>
          <w:ilvl w:val="0"/>
          <w:numId w:val="3"/>
        </w:numPr>
      </w:pPr>
      <w:r>
        <w:lastRenderedPageBreak/>
        <w:t xml:space="preserve">De films zijn gemaakt voor of van de afscheidsceremonie. De film wordt </w:t>
      </w:r>
      <w:r w:rsidR="00593820">
        <w:t xml:space="preserve">na opname </w:t>
      </w:r>
      <w:r>
        <w:t xml:space="preserve">door ons </w:t>
      </w:r>
      <w:r w:rsidR="00593820">
        <w:t xml:space="preserve">gemonteerd en </w:t>
      </w:r>
      <w:r>
        <w:t xml:space="preserve">op usb stick aangeleverd aan de betreffende </w:t>
      </w:r>
      <w:r w:rsidR="00E1315E">
        <w:t>opdrachtgever</w:t>
      </w:r>
      <w:r>
        <w:t xml:space="preserve"> of contactpersoon. </w:t>
      </w:r>
      <w:r w:rsidR="00593820">
        <w:t>De tijd tussen opname en montage-aflevering is gemiddeld 1 tot 4 weken.</w:t>
      </w:r>
    </w:p>
    <w:p w:rsidR="00593820" w:rsidRDefault="00593820" w:rsidP="00593820">
      <w:pPr>
        <w:ind w:left="360"/>
      </w:pPr>
    </w:p>
    <w:p w:rsidR="005C0DC2" w:rsidRDefault="005C0DC2" w:rsidP="005C0DC2">
      <w:pPr>
        <w:pStyle w:val="Lijstalinea"/>
        <w:numPr>
          <w:ilvl w:val="0"/>
          <w:numId w:val="3"/>
        </w:numPr>
      </w:pPr>
      <w:r>
        <w:t>Wij zullen</w:t>
      </w:r>
      <w:r w:rsidR="00C37C46">
        <w:t xml:space="preserve"> niet</w:t>
      </w:r>
      <w:r>
        <w:t xml:space="preserve"> zonder hun toestemming deze film </w:t>
      </w:r>
      <w:r w:rsidR="00C37C46">
        <w:t xml:space="preserve">of de foto’s </w:t>
      </w:r>
      <w:r>
        <w:t xml:space="preserve"> gebruiken voor onze website</w:t>
      </w:r>
      <w:r w:rsidR="005A1738">
        <w:t>,</w:t>
      </w:r>
      <w:r>
        <w:t xml:space="preserve"> </w:t>
      </w:r>
      <w:r w:rsidR="00593820">
        <w:t xml:space="preserve">deze </w:t>
      </w:r>
      <w:r>
        <w:t>elders vertonen</w:t>
      </w:r>
      <w:r w:rsidR="005A1738">
        <w:t xml:space="preserve"> of aan derden geven</w:t>
      </w:r>
      <w:r>
        <w:t>.</w:t>
      </w:r>
      <w:r w:rsidR="00752FA5">
        <w:t xml:space="preserve"> De opdrachtgever of familie bepaalt wie deze films in huiselijke kring mogen bekijken. Na de overhandiging van de film zijn wij niet meer verantwoordelijk voor de privacy </w:t>
      </w:r>
      <w:r w:rsidR="005A1738">
        <w:t>daarvan.</w:t>
      </w:r>
    </w:p>
    <w:p w:rsidR="002C0DB2" w:rsidRDefault="002C0DB2" w:rsidP="002C0DB2">
      <w:pPr>
        <w:ind w:left="360"/>
      </w:pPr>
    </w:p>
    <w:p w:rsidR="002C0DB2" w:rsidRDefault="002C0DB2" w:rsidP="002C0DB2">
      <w:pPr>
        <w:pStyle w:val="Lijstalinea"/>
        <w:numPr>
          <w:ilvl w:val="0"/>
          <w:numId w:val="3"/>
        </w:numPr>
      </w:pPr>
      <w:r>
        <w:t xml:space="preserve">Het filmen op de openbare weg en in openbare ruimtes is volledig vrij. Daar is geen toestemming voor nodig. In een niet openbare locatie is </w:t>
      </w:r>
      <w:r w:rsidR="00267F84">
        <w:t xml:space="preserve">alleen </w:t>
      </w:r>
      <w:r>
        <w:t>toestemming van de eigenaar nodig</w:t>
      </w:r>
      <w:r w:rsidR="00267F84">
        <w:t>. Waar mogelijk zullen wij</w:t>
      </w:r>
      <w:r w:rsidR="00D316B4">
        <w:t>,</w:t>
      </w:r>
      <w:r w:rsidR="00267F84">
        <w:t xml:space="preserve"> bijvoorbeeld bij de condoleance</w:t>
      </w:r>
      <w:r w:rsidR="00D316B4">
        <w:t>,</w:t>
      </w:r>
      <w:r>
        <w:t xml:space="preserve"> de filmopname </w:t>
      </w:r>
      <w:r w:rsidR="00267F84">
        <w:t xml:space="preserve">schriftelijk </w:t>
      </w:r>
      <w:r>
        <w:t xml:space="preserve">aankondigen. Een afscheid is in besloten kring. Als iemand bezwaar heeft tegen het filmen van zijn persoon kan hij dat aangeven voor </w:t>
      </w:r>
      <w:r w:rsidR="00267F84">
        <w:t xml:space="preserve">aanvang </w:t>
      </w:r>
      <w:r>
        <w:t>van de plechtigheid</w:t>
      </w:r>
      <w:r w:rsidR="00267F84">
        <w:t>.</w:t>
      </w:r>
      <w:r>
        <w:t xml:space="preserve"> Wij zullen dan in de montage daar proberen rekening mee te houden.  </w:t>
      </w:r>
    </w:p>
    <w:p w:rsidR="00875493" w:rsidRDefault="00875493" w:rsidP="00875493"/>
    <w:p w:rsidR="00875493" w:rsidRDefault="00EB1275" w:rsidP="00EB1275">
      <w:pPr>
        <w:pStyle w:val="Lijstalinea"/>
        <w:numPr>
          <w:ilvl w:val="0"/>
          <w:numId w:val="3"/>
        </w:numPr>
      </w:pPr>
      <w:r>
        <w:t xml:space="preserve">Volgens de AVP heeft u recht op inzage en recht op correctie en verwijdering van de persoonsgegevens. </w:t>
      </w:r>
      <w:r w:rsidR="00875493">
        <w:t xml:space="preserve">U kunt ons daarover schriftelijk benaderen indien u dit </w:t>
      </w:r>
      <w:r w:rsidR="00D316B4">
        <w:t>zou willen</w:t>
      </w:r>
      <w:r w:rsidR="00875493">
        <w:t>.</w:t>
      </w:r>
    </w:p>
    <w:p w:rsidR="00875493" w:rsidRDefault="00875493" w:rsidP="00875493">
      <w:pPr>
        <w:ind w:left="360"/>
      </w:pPr>
    </w:p>
    <w:p w:rsidR="00EB1275" w:rsidRDefault="00D316B4" w:rsidP="00EB1275">
      <w:pPr>
        <w:pStyle w:val="Lijstalinea"/>
        <w:numPr>
          <w:ilvl w:val="0"/>
          <w:numId w:val="3"/>
        </w:numPr>
      </w:pPr>
      <w:r>
        <w:t xml:space="preserve">U heeft ook </w:t>
      </w:r>
      <w:r w:rsidR="00EB1275">
        <w:t>recht op data</w:t>
      </w:r>
      <w:r w:rsidR="00DA57BE">
        <w:t>-</w:t>
      </w:r>
      <w:proofErr w:type="spellStart"/>
      <w:r w:rsidR="00EB1275">
        <w:t>portabiliteit</w:t>
      </w:r>
      <w:proofErr w:type="spellEnd"/>
      <w:r w:rsidR="00EB1275">
        <w:t xml:space="preserve"> </w:t>
      </w:r>
      <w:proofErr w:type="spellStart"/>
      <w:r w:rsidR="00EB1275">
        <w:t>dwz</w:t>
      </w:r>
      <w:proofErr w:type="spellEnd"/>
      <w:r w:rsidR="00EB1275">
        <w:t xml:space="preserve"> dat betrokkenen hun gegevens makkelijk kunnen krijgen en vervolgens kunnen doorgeven aan een andere organisatie als ze dat willen. Echter in het geval van filmen is de maker eigenaar, hij heeft het auteursrecht en  de opdrachtgever krijgt de gebruikslicentie. Het een en ander zal altijd in overleg gebeuren en met elkaars toestemming.</w:t>
      </w:r>
    </w:p>
    <w:p w:rsidR="00C37C46" w:rsidRDefault="00C37C46" w:rsidP="00C37C46"/>
    <w:p w:rsidR="00C37C46" w:rsidRDefault="00C37C46" w:rsidP="00C37C46">
      <w:pPr>
        <w:pStyle w:val="Lijstalinea"/>
        <w:numPr>
          <w:ilvl w:val="0"/>
          <w:numId w:val="3"/>
        </w:numPr>
      </w:pPr>
      <w:r>
        <w:t xml:space="preserve">Maatregelen </w:t>
      </w:r>
      <w:r w:rsidR="00752FA5">
        <w:t>ter voorkoming dat anderen onbedoeld persoonsgegevens kunnen inzien:</w:t>
      </w:r>
      <w:r>
        <w:t xml:space="preserve"> </w:t>
      </w:r>
    </w:p>
    <w:p w:rsidR="00593820" w:rsidRDefault="005A1738" w:rsidP="00D316B4">
      <w:pPr>
        <w:ind w:left="709"/>
      </w:pPr>
      <w:r>
        <w:t xml:space="preserve">- Op onze laptop zit een wachtwoord, deze is alleen bekend bij de reeds </w:t>
      </w:r>
      <w:r w:rsidR="00D316B4">
        <w:t xml:space="preserve">  </w:t>
      </w:r>
      <w:bookmarkStart w:id="0" w:name="_GoBack"/>
      <w:bookmarkEnd w:id="0"/>
      <w:r>
        <w:t xml:space="preserve">genoemde verantwoordelijken. </w:t>
      </w:r>
    </w:p>
    <w:p w:rsidR="005A1738" w:rsidRDefault="00593820" w:rsidP="005A1738">
      <w:pPr>
        <w:ind w:left="720"/>
      </w:pPr>
      <w:r>
        <w:t xml:space="preserve">- </w:t>
      </w:r>
      <w:r w:rsidR="005A1738">
        <w:t>Ook op onze montagecomputer zit een wachtwoord</w:t>
      </w:r>
      <w:r w:rsidR="00875493">
        <w:t>.</w:t>
      </w:r>
      <w:r w:rsidR="005A1738">
        <w:t xml:space="preserve">  </w:t>
      </w:r>
    </w:p>
    <w:p w:rsidR="00752FA5" w:rsidRDefault="00752FA5" w:rsidP="00752FA5"/>
    <w:p w:rsidR="00752FA5" w:rsidRDefault="00752FA5" w:rsidP="00752FA5">
      <w:pPr>
        <w:pStyle w:val="Lijstalinea"/>
        <w:numPr>
          <w:ilvl w:val="0"/>
          <w:numId w:val="3"/>
        </w:numPr>
      </w:pPr>
      <w:r>
        <w:t xml:space="preserve">Procedure melden datalekken: </w:t>
      </w:r>
    </w:p>
    <w:p w:rsidR="005A1738" w:rsidRDefault="005A1738" w:rsidP="005A1738">
      <w:pPr>
        <w:ind w:left="709"/>
      </w:pPr>
      <w:r>
        <w:t>Mochten wij merken dat anderen in onze computer zijn geweest of dat deze gehackt is, dan zullen wij de betreffende personen daarvan op de hoogte brengen</w:t>
      </w:r>
      <w:r w:rsidR="00EC4254">
        <w:t xml:space="preserve"> en de datalekken </w:t>
      </w:r>
      <w:r w:rsidR="00132BBD">
        <w:t>documenteren en indien nodig melden aan de AP = Autoriteit Persoonsgegevens</w:t>
      </w:r>
    </w:p>
    <w:p w:rsidR="00593820" w:rsidRDefault="00593820" w:rsidP="005A1738">
      <w:pPr>
        <w:ind w:left="709"/>
      </w:pPr>
    </w:p>
    <w:p w:rsidR="00593820" w:rsidRDefault="00593820" w:rsidP="005A1738">
      <w:pPr>
        <w:ind w:left="709"/>
      </w:pPr>
    </w:p>
    <w:p w:rsidR="00593820" w:rsidRDefault="00593820" w:rsidP="005A1738">
      <w:pPr>
        <w:ind w:left="709"/>
      </w:pPr>
    </w:p>
    <w:p w:rsidR="00593820" w:rsidRDefault="00593820" w:rsidP="005A1738">
      <w:pPr>
        <w:ind w:left="709"/>
      </w:pPr>
    </w:p>
    <w:p w:rsidR="00593820" w:rsidRDefault="00593820" w:rsidP="005A1738">
      <w:pPr>
        <w:ind w:left="709"/>
      </w:pPr>
    </w:p>
    <w:p w:rsidR="00593820" w:rsidRDefault="00593820" w:rsidP="005A1738">
      <w:pPr>
        <w:ind w:left="709"/>
      </w:pPr>
    </w:p>
    <w:p w:rsidR="009240F6" w:rsidRDefault="009240F6" w:rsidP="009240F6">
      <w:pPr>
        <w:ind w:left="709"/>
      </w:pPr>
    </w:p>
    <w:p w:rsidR="009240F6" w:rsidRDefault="009240F6" w:rsidP="009240F6">
      <w:pPr>
        <w:ind w:left="709"/>
      </w:pPr>
    </w:p>
    <w:p w:rsidR="00B723CC" w:rsidRDefault="00B723CC" w:rsidP="00A964EC"/>
    <w:p w:rsidR="00B723CC" w:rsidRDefault="00B723CC" w:rsidP="00A964EC"/>
    <w:p w:rsidR="00B723CC" w:rsidRDefault="00B723CC" w:rsidP="00A964EC"/>
    <w:p w:rsidR="00B723CC" w:rsidRPr="00A14363" w:rsidRDefault="00B723CC" w:rsidP="00A964EC"/>
    <w:p w:rsidR="00295765" w:rsidRPr="00A14363" w:rsidRDefault="00295765" w:rsidP="00295765"/>
    <w:p w:rsidR="00DF5CA0" w:rsidRPr="00A14363" w:rsidRDefault="00DF5CA0"/>
    <w:p w:rsidR="000926FC" w:rsidRPr="00A14363" w:rsidRDefault="000926FC"/>
    <w:p w:rsidR="00490DD1" w:rsidRPr="00A14363" w:rsidRDefault="00490DD1">
      <w:pPr>
        <w:rPr>
          <w:lang w:val="en-US"/>
        </w:rPr>
      </w:pPr>
    </w:p>
    <w:p w:rsidR="00DF5CA0" w:rsidRPr="00A14363" w:rsidRDefault="00DF5CA0" w:rsidP="00715DB1">
      <w:pPr>
        <w:rPr>
          <w:lang w:val="en-US"/>
        </w:rPr>
      </w:pPr>
    </w:p>
    <w:sectPr w:rsidR="00DF5CA0" w:rsidRPr="00A14363" w:rsidSect="0090350F">
      <w:headerReference w:type="default" r:id="rId9"/>
      <w:footerReference w:type="default" r:id="rId10"/>
      <w:pgSz w:w="11906" w:h="16838"/>
      <w:pgMar w:top="449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035" w:rsidRDefault="00314035">
      <w:r>
        <w:separator/>
      </w:r>
    </w:p>
  </w:endnote>
  <w:endnote w:type="continuationSeparator" w:id="0">
    <w:p w:rsidR="00314035" w:rsidRDefault="00314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765" w:rsidRPr="00A14363" w:rsidRDefault="00295765" w:rsidP="00C8113D">
    <w:pPr>
      <w:pStyle w:val="Voettekst"/>
      <w:tabs>
        <w:tab w:val="clear" w:pos="4536"/>
        <w:tab w:val="center" w:pos="4253"/>
      </w:tabs>
      <w:rPr>
        <w:sz w:val="16"/>
        <w:szCs w:val="16"/>
      </w:rPr>
    </w:pPr>
    <w:proofErr w:type="spellStart"/>
    <w:r w:rsidRPr="00A14363">
      <w:rPr>
        <w:sz w:val="16"/>
        <w:szCs w:val="16"/>
      </w:rPr>
      <w:t>heipoldersstraat</w:t>
    </w:r>
    <w:proofErr w:type="spellEnd"/>
    <w:r w:rsidRPr="00A14363">
      <w:rPr>
        <w:sz w:val="16"/>
        <w:szCs w:val="16"/>
      </w:rPr>
      <w:t xml:space="preserve"> 2a</w:t>
    </w:r>
    <w:r w:rsidR="00C8113D" w:rsidRPr="00A14363">
      <w:rPr>
        <w:sz w:val="16"/>
        <w:szCs w:val="16"/>
      </w:rPr>
      <w:tab/>
    </w:r>
    <w:hyperlink r:id="rId1" w:history="1">
      <w:r w:rsidRPr="00A14363">
        <w:rPr>
          <w:rStyle w:val="Hyperlink"/>
          <w:color w:val="auto"/>
          <w:sz w:val="16"/>
          <w:szCs w:val="16"/>
          <w:u w:val="none"/>
        </w:rPr>
        <w:t>www.spirilijn.nl</w:t>
      </w:r>
    </w:hyperlink>
    <w:r w:rsidR="00C8113D" w:rsidRPr="00A14363">
      <w:rPr>
        <w:color w:val="auto"/>
        <w:sz w:val="16"/>
        <w:szCs w:val="16"/>
      </w:rPr>
      <w:tab/>
    </w:r>
    <w:proofErr w:type="spellStart"/>
    <w:r w:rsidRPr="00A14363">
      <w:rPr>
        <w:sz w:val="16"/>
        <w:szCs w:val="16"/>
      </w:rPr>
      <w:t>k.v.k.</w:t>
    </w:r>
    <w:proofErr w:type="spellEnd"/>
    <w:r w:rsidRPr="00A14363">
      <w:rPr>
        <w:sz w:val="16"/>
        <w:szCs w:val="16"/>
      </w:rPr>
      <w:t xml:space="preserve"> 17122593</w:t>
    </w:r>
  </w:p>
  <w:p w:rsidR="00C8113D" w:rsidRPr="00A14363" w:rsidRDefault="00295765" w:rsidP="00C8113D">
    <w:pPr>
      <w:pStyle w:val="Voettekst"/>
      <w:tabs>
        <w:tab w:val="clear" w:pos="4536"/>
        <w:tab w:val="center" w:pos="4253"/>
      </w:tabs>
      <w:rPr>
        <w:sz w:val="16"/>
        <w:szCs w:val="16"/>
      </w:rPr>
    </w:pPr>
    <w:r w:rsidRPr="00A14363">
      <w:rPr>
        <w:sz w:val="16"/>
        <w:szCs w:val="16"/>
      </w:rPr>
      <w:t xml:space="preserve">5591 </w:t>
    </w:r>
    <w:proofErr w:type="spellStart"/>
    <w:r w:rsidRPr="00A14363">
      <w:rPr>
        <w:sz w:val="16"/>
        <w:szCs w:val="16"/>
      </w:rPr>
      <w:t>kb</w:t>
    </w:r>
    <w:proofErr w:type="spellEnd"/>
    <w:r w:rsidRPr="00A14363">
      <w:rPr>
        <w:sz w:val="16"/>
        <w:szCs w:val="16"/>
      </w:rPr>
      <w:t xml:space="preserve"> </w:t>
    </w:r>
    <w:proofErr w:type="spellStart"/>
    <w:r w:rsidRPr="00A14363">
      <w:rPr>
        <w:sz w:val="16"/>
        <w:szCs w:val="16"/>
      </w:rPr>
      <w:t>heeze</w:t>
    </w:r>
    <w:proofErr w:type="spellEnd"/>
    <w:r w:rsidR="00C8113D" w:rsidRPr="00A14363">
      <w:rPr>
        <w:sz w:val="16"/>
        <w:szCs w:val="16"/>
      </w:rPr>
      <w:tab/>
    </w:r>
    <w:hyperlink r:id="rId2" w:history="1">
      <w:r w:rsidRPr="00A14363">
        <w:rPr>
          <w:rStyle w:val="Hyperlink"/>
          <w:color w:val="auto"/>
          <w:sz w:val="16"/>
          <w:szCs w:val="16"/>
          <w:u w:val="none"/>
        </w:rPr>
        <w:t>info@spirilijn.nl</w:t>
      </w:r>
    </w:hyperlink>
    <w:r w:rsidR="00C8113D" w:rsidRPr="00A14363">
      <w:rPr>
        <w:color w:val="auto"/>
        <w:sz w:val="16"/>
        <w:szCs w:val="16"/>
      </w:rPr>
      <w:tab/>
    </w:r>
    <w:r w:rsidR="00311388" w:rsidRPr="00A14363">
      <w:rPr>
        <w:sz w:val="16"/>
        <w:szCs w:val="16"/>
      </w:rPr>
      <w:t>IBAN:</w:t>
    </w:r>
    <w:r w:rsidR="00C8113D" w:rsidRPr="00A14363">
      <w:rPr>
        <w:sz w:val="16"/>
        <w:szCs w:val="16"/>
      </w:rPr>
      <w:t xml:space="preserve"> NL15 INGB 0008365030</w:t>
    </w:r>
  </w:p>
  <w:p w:rsidR="00295765" w:rsidRPr="00A14363" w:rsidRDefault="00311388" w:rsidP="00C8113D">
    <w:pPr>
      <w:pStyle w:val="Voettekst"/>
      <w:tabs>
        <w:tab w:val="clear" w:pos="4536"/>
        <w:tab w:val="center" w:pos="4253"/>
      </w:tabs>
      <w:rPr>
        <w:sz w:val="16"/>
        <w:szCs w:val="16"/>
      </w:rPr>
    </w:pPr>
    <w:r w:rsidRPr="00A14363">
      <w:rPr>
        <w:sz w:val="16"/>
        <w:szCs w:val="16"/>
      </w:rPr>
      <w:t>06 10084368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035" w:rsidRDefault="00314035">
      <w:r>
        <w:separator/>
      </w:r>
    </w:p>
  </w:footnote>
  <w:footnote w:type="continuationSeparator" w:id="0">
    <w:p w:rsidR="00314035" w:rsidRDefault="003140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A9" w:rsidRDefault="00A14363">
    <w:pPr>
      <w:pStyle w:val="Koptekst"/>
    </w:pPr>
    <w:r>
      <w:rPr>
        <w:noProof/>
      </w:rPr>
      <mc:AlternateContent>
        <mc:Choice Requires="wps">
          <w:drawing>
            <wp:anchor distT="0" distB="0" distL="114300" distR="114300" simplePos="0" relativeHeight="251658240" behindDoc="0" locked="0" layoutInCell="1" allowOverlap="1" wp14:anchorId="06F10EBE" wp14:editId="68CF50E2">
              <wp:simplePos x="0" y="0"/>
              <wp:positionH relativeFrom="column">
                <wp:posOffset>1461770</wp:posOffset>
              </wp:positionH>
              <wp:positionV relativeFrom="paragraph">
                <wp:posOffset>1579245</wp:posOffset>
              </wp:positionV>
              <wp:extent cx="2780030" cy="771525"/>
              <wp:effectExtent l="0" t="0" r="127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50F" w:rsidRPr="00A14363" w:rsidRDefault="00A14363" w:rsidP="00A14363">
                          <w:pPr>
                            <w:pStyle w:val="Ondertitel"/>
                            <w:rPr>
                              <w:rFonts w:ascii="Verdana" w:hAnsi="Verdana"/>
                              <w:sz w:val="20"/>
                            </w:rPr>
                          </w:pPr>
                          <w:r>
                            <w:rPr>
                              <w:rFonts w:ascii="Verdana" w:hAnsi="Verdana"/>
                              <w:sz w:val="20"/>
                            </w:rPr>
                            <w:t>films</w:t>
                          </w:r>
                          <w:r w:rsidR="0090350F" w:rsidRPr="00A14363">
                            <w:rPr>
                              <w:rFonts w:ascii="Verdana" w:hAnsi="Verdana"/>
                              <w:sz w:val="20"/>
                            </w:rPr>
                            <w:t xml:space="preserve"> rond afscheid en herinnering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15.1pt;margin-top:124.35pt;width:218.9pt;height:6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" stroked="f">
              <v:textbox style="mso-fit-shape-to-text:t">
                <w:txbxContent>
                  <w:p w:rsidR="0090350F" w:rsidRPr="00A14363" w:rsidRDefault="00A14363" w:rsidP="00A14363">
                    <w:pPr>
                      <w:pStyle w:val="Ondertitel"/>
                      <w:rPr>
                        <w:rFonts w:ascii="Verdana" w:hAnsi="Verdana"/>
                        <w:sz w:val="20"/>
                      </w:rPr>
                    </w:pPr>
                    <w:r>
                      <w:rPr>
                        <w:rFonts w:ascii="Verdana" w:hAnsi="Verdana"/>
                        <w:sz w:val="20"/>
                      </w:rPr>
                      <w:t>films</w:t>
                    </w:r>
                    <w:r w:rsidR="0090350F" w:rsidRPr="00A14363">
                      <w:rPr>
                        <w:rFonts w:ascii="Verdana" w:hAnsi="Verdana"/>
                        <w:sz w:val="20"/>
                      </w:rPr>
                      <w:t xml:space="preserve"> rond afscheid en herinnering</w:t>
                    </w:r>
                  </w:p>
                </w:txbxContent>
              </v:textbox>
            </v:shape>
          </w:pict>
        </mc:Fallback>
      </mc:AlternateContent>
    </w:r>
    <w:r w:rsidR="00A750FD">
      <w:rPr>
        <w:noProof/>
      </w:rPr>
      <w:drawing>
        <wp:anchor distT="0" distB="0" distL="114300" distR="114300" simplePos="0" relativeHeight="251657216" behindDoc="1" locked="0" layoutInCell="0" allowOverlap="0" wp14:anchorId="0893DCBA" wp14:editId="2B87771B">
          <wp:simplePos x="0" y="0"/>
          <wp:positionH relativeFrom="column">
            <wp:posOffset>2286635</wp:posOffset>
          </wp:positionH>
          <wp:positionV relativeFrom="page">
            <wp:posOffset>747395</wp:posOffset>
          </wp:positionV>
          <wp:extent cx="1104900" cy="1095375"/>
          <wp:effectExtent l="0" t="0" r="0" b="9525"/>
          <wp:wrapNone/>
          <wp:docPr id="1" name="Afbeelding 1" descr="logo spirilijn aangepast sep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pirilijn aangepast sept 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B1F4C"/>
    <w:multiLevelType w:val="hybridMultilevel"/>
    <w:tmpl w:val="9334B79E"/>
    <w:lvl w:ilvl="0" w:tplc="8FBED9BC">
      <w:numFmt w:val="bullet"/>
      <w:lvlText w:val="-"/>
      <w:lvlJc w:val="left"/>
      <w:pPr>
        <w:ind w:left="1069" w:hanging="360"/>
      </w:pPr>
      <w:rPr>
        <w:rFonts w:ascii="Verdana" w:eastAsia="Times New Roman" w:hAnsi="Verdana"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nsid w:val="43E43B94"/>
    <w:multiLevelType w:val="hybridMultilevel"/>
    <w:tmpl w:val="4EE8884E"/>
    <w:lvl w:ilvl="0" w:tplc="89E8EFBA">
      <w:numFmt w:val="bullet"/>
      <w:lvlText w:val="-"/>
      <w:lvlJc w:val="left"/>
      <w:pPr>
        <w:ind w:left="435" w:hanging="360"/>
      </w:pPr>
      <w:rPr>
        <w:rFonts w:ascii="Verdana" w:eastAsia="Times New Roman" w:hAnsi="Verdana" w:cs="Times New Roman" w:hint="default"/>
      </w:rPr>
    </w:lvl>
    <w:lvl w:ilvl="1" w:tplc="04130003" w:tentative="1">
      <w:start w:val="1"/>
      <w:numFmt w:val="bullet"/>
      <w:lvlText w:val="o"/>
      <w:lvlJc w:val="left"/>
      <w:pPr>
        <w:ind w:left="1155" w:hanging="360"/>
      </w:pPr>
      <w:rPr>
        <w:rFonts w:ascii="Courier New" w:hAnsi="Courier New" w:cs="Courier New" w:hint="default"/>
      </w:rPr>
    </w:lvl>
    <w:lvl w:ilvl="2" w:tplc="04130005" w:tentative="1">
      <w:start w:val="1"/>
      <w:numFmt w:val="bullet"/>
      <w:lvlText w:val=""/>
      <w:lvlJc w:val="left"/>
      <w:pPr>
        <w:ind w:left="1875" w:hanging="360"/>
      </w:pPr>
      <w:rPr>
        <w:rFonts w:ascii="Wingdings" w:hAnsi="Wingdings" w:hint="default"/>
      </w:rPr>
    </w:lvl>
    <w:lvl w:ilvl="3" w:tplc="04130001" w:tentative="1">
      <w:start w:val="1"/>
      <w:numFmt w:val="bullet"/>
      <w:lvlText w:val=""/>
      <w:lvlJc w:val="left"/>
      <w:pPr>
        <w:ind w:left="2595" w:hanging="360"/>
      </w:pPr>
      <w:rPr>
        <w:rFonts w:ascii="Symbol" w:hAnsi="Symbol" w:hint="default"/>
      </w:rPr>
    </w:lvl>
    <w:lvl w:ilvl="4" w:tplc="04130003" w:tentative="1">
      <w:start w:val="1"/>
      <w:numFmt w:val="bullet"/>
      <w:lvlText w:val="o"/>
      <w:lvlJc w:val="left"/>
      <w:pPr>
        <w:ind w:left="3315" w:hanging="360"/>
      </w:pPr>
      <w:rPr>
        <w:rFonts w:ascii="Courier New" w:hAnsi="Courier New" w:cs="Courier New" w:hint="default"/>
      </w:rPr>
    </w:lvl>
    <w:lvl w:ilvl="5" w:tplc="04130005" w:tentative="1">
      <w:start w:val="1"/>
      <w:numFmt w:val="bullet"/>
      <w:lvlText w:val=""/>
      <w:lvlJc w:val="left"/>
      <w:pPr>
        <w:ind w:left="4035" w:hanging="360"/>
      </w:pPr>
      <w:rPr>
        <w:rFonts w:ascii="Wingdings" w:hAnsi="Wingdings" w:hint="default"/>
      </w:rPr>
    </w:lvl>
    <w:lvl w:ilvl="6" w:tplc="04130001" w:tentative="1">
      <w:start w:val="1"/>
      <w:numFmt w:val="bullet"/>
      <w:lvlText w:val=""/>
      <w:lvlJc w:val="left"/>
      <w:pPr>
        <w:ind w:left="4755" w:hanging="360"/>
      </w:pPr>
      <w:rPr>
        <w:rFonts w:ascii="Symbol" w:hAnsi="Symbol" w:hint="default"/>
      </w:rPr>
    </w:lvl>
    <w:lvl w:ilvl="7" w:tplc="04130003" w:tentative="1">
      <w:start w:val="1"/>
      <w:numFmt w:val="bullet"/>
      <w:lvlText w:val="o"/>
      <w:lvlJc w:val="left"/>
      <w:pPr>
        <w:ind w:left="5475" w:hanging="360"/>
      </w:pPr>
      <w:rPr>
        <w:rFonts w:ascii="Courier New" w:hAnsi="Courier New" w:cs="Courier New" w:hint="default"/>
      </w:rPr>
    </w:lvl>
    <w:lvl w:ilvl="8" w:tplc="04130005" w:tentative="1">
      <w:start w:val="1"/>
      <w:numFmt w:val="bullet"/>
      <w:lvlText w:val=""/>
      <w:lvlJc w:val="left"/>
      <w:pPr>
        <w:ind w:left="6195" w:hanging="360"/>
      </w:pPr>
      <w:rPr>
        <w:rFonts w:ascii="Wingdings" w:hAnsi="Wingdings" w:hint="default"/>
      </w:rPr>
    </w:lvl>
  </w:abstractNum>
  <w:abstractNum w:abstractNumId="2">
    <w:nsid w:val="58283875"/>
    <w:multiLevelType w:val="hybridMultilevel"/>
    <w:tmpl w:val="155817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58F86827"/>
    <w:multiLevelType w:val="hybridMultilevel"/>
    <w:tmpl w:val="C5E6B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54E0995"/>
    <w:multiLevelType w:val="hybridMultilevel"/>
    <w:tmpl w:val="99AE3952"/>
    <w:lvl w:ilvl="0" w:tplc="8FBED9BC">
      <w:numFmt w:val="bullet"/>
      <w:lvlText w:val="-"/>
      <w:lvlJc w:val="left"/>
      <w:pPr>
        <w:ind w:left="1778" w:hanging="360"/>
      </w:pPr>
      <w:rPr>
        <w:rFonts w:ascii="Verdana" w:eastAsia="Times New Roman" w:hAnsi="Verdana" w:cs="Times New Roman" w:hint="default"/>
      </w:rPr>
    </w:lvl>
    <w:lvl w:ilvl="1" w:tplc="04130003">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5">
    <w:nsid w:val="773F0952"/>
    <w:multiLevelType w:val="hybridMultilevel"/>
    <w:tmpl w:val="A54A8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C04"/>
    <w:rsid w:val="00061065"/>
    <w:rsid w:val="0007498D"/>
    <w:rsid w:val="00090F2B"/>
    <w:rsid w:val="000926FC"/>
    <w:rsid w:val="000A715C"/>
    <w:rsid w:val="000C6DCF"/>
    <w:rsid w:val="00125EA1"/>
    <w:rsid w:val="001321D5"/>
    <w:rsid w:val="00132BBD"/>
    <w:rsid w:val="001351F4"/>
    <w:rsid w:val="00173371"/>
    <w:rsid w:val="00173CD8"/>
    <w:rsid w:val="00176432"/>
    <w:rsid w:val="00177255"/>
    <w:rsid w:val="0018007E"/>
    <w:rsid w:val="001969FB"/>
    <w:rsid w:val="00196AE8"/>
    <w:rsid w:val="00206E0F"/>
    <w:rsid w:val="00207D70"/>
    <w:rsid w:val="00267DA6"/>
    <w:rsid w:val="00267F84"/>
    <w:rsid w:val="00295765"/>
    <w:rsid w:val="002B0FF9"/>
    <w:rsid w:val="002C0DB2"/>
    <w:rsid w:val="002C51EF"/>
    <w:rsid w:val="002D17AB"/>
    <w:rsid w:val="00311388"/>
    <w:rsid w:val="00314035"/>
    <w:rsid w:val="00341563"/>
    <w:rsid w:val="00392C0A"/>
    <w:rsid w:val="003B4D1A"/>
    <w:rsid w:val="003E0E09"/>
    <w:rsid w:val="003E2ADE"/>
    <w:rsid w:val="003E6A22"/>
    <w:rsid w:val="003F133A"/>
    <w:rsid w:val="0041180C"/>
    <w:rsid w:val="00462AC1"/>
    <w:rsid w:val="004775A7"/>
    <w:rsid w:val="00490DD1"/>
    <w:rsid w:val="004F037A"/>
    <w:rsid w:val="004F3C9C"/>
    <w:rsid w:val="00504DFC"/>
    <w:rsid w:val="005407D0"/>
    <w:rsid w:val="005540D2"/>
    <w:rsid w:val="005627D1"/>
    <w:rsid w:val="00590C31"/>
    <w:rsid w:val="00593820"/>
    <w:rsid w:val="00594E7C"/>
    <w:rsid w:val="005966F6"/>
    <w:rsid w:val="005A1738"/>
    <w:rsid w:val="005B46A7"/>
    <w:rsid w:val="005C0DC2"/>
    <w:rsid w:val="005C11A4"/>
    <w:rsid w:val="005F22D2"/>
    <w:rsid w:val="00616A01"/>
    <w:rsid w:val="00621C04"/>
    <w:rsid w:val="00661823"/>
    <w:rsid w:val="00715DB1"/>
    <w:rsid w:val="007439FD"/>
    <w:rsid w:val="00752FA5"/>
    <w:rsid w:val="0076343A"/>
    <w:rsid w:val="00765BA0"/>
    <w:rsid w:val="0079084C"/>
    <w:rsid w:val="007A3B89"/>
    <w:rsid w:val="00833834"/>
    <w:rsid w:val="008450A6"/>
    <w:rsid w:val="00875493"/>
    <w:rsid w:val="008C7455"/>
    <w:rsid w:val="008E1B52"/>
    <w:rsid w:val="00901BBA"/>
    <w:rsid w:val="0090350F"/>
    <w:rsid w:val="009240F6"/>
    <w:rsid w:val="00944BFC"/>
    <w:rsid w:val="0098344A"/>
    <w:rsid w:val="009B7C74"/>
    <w:rsid w:val="009C2739"/>
    <w:rsid w:val="00A03C6B"/>
    <w:rsid w:val="00A1007C"/>
    <w:rsid w:val="00A14363"/>
    <w:rsid w:val="00A27F68"/>
    <w:rsid w:val="00A32DA1"/>
    <w:rsid w:val="00A72B6B"/>
    <w:rsid w:val="00A750FD"/>
    <w:rsid w:val="00A964EC"/>
    <w:rsid w:val="00AB0F3E"/>
    <w:rsid w:val="00AB5066"/>
    <w:rsid w:val="00AD783A"/>
    <w:rsid w:val="00B50108"/>
    <w:rsid w:val="00B608A9"/>
    <w:rsid w:val="00B723CC"/>
    <w:rsid w:val="00BE542C"/>
    <w:rsid w:val="00BF52FF"/>
    <w:rsid w:val="00C27457"/>
    <w:rsid w:val="00C362F5"/>
    <w:rsid w:val="00C37C46"/>
    <w:rsid w:val="00C514CC"/>
    <w:rsid w:val="00C8113D"/>
    <w:rsid w:val="00C845A1"/>
    <w:rsid w:val="00C8786C"/>
    <w:rsid w:val="00C92DD7"/>
    <w:rsid w:val="00C97187"/>
    <w:rsid w:val="00CC0E9B"/>
    <w:rsid w:val="00D316B4"/>
    <w:rsid w:val="00D75E30"/>
    <w:rsid w:val="00D97608"/>
    <w:rsid w:val="00DA57BE"/>
    <w:rsid w:val="00DF28B6"/>
    <w:rsid w:val="00DF5CA0"/>
    <w:rsid w:val="00E04CAF"/>
    <w:rsid w:val="00E1315E"/>
    <w:rsid w:val="00E21C96"/>
    <w:rsid w:val="00E54885"/>
    <w:rsid w:val="00E65C32"/>
    <w:rsid w:val="00EB1275"/>
    <w:rsid w:val="00EB1D4C"/>
    <w:rsid w:val="00EC4254"/>
    <w:rsid w:val="00EC5ABC"/>
    <w:rsid w:val="00EC74FB"/>
    <w:rsid w:val="00EE5DE8"/>
    <w:rsid w:val="00F02723"/>
    <w:rsid w:val="00F25CE8"/>
    <w:rsid w:val="00F350B4"/>
    <w:rsid w:val="00F44EDC"/>
    <w:rsid w:val="00F67FFE"/>
    <w:rsid w:val="00F751B4"/>
    <w:rsid w:val="00FD38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Verdana" w:hAnsi="Verdana"/>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character" w:styleId="GevolgdeHyperlink">
    <w:name w:val="FollowedHyperlink"/>
    <w:rPr>
      <w:color w:val="800080"/>
      <w:u w:val="single"/>
    </w:rPr>
  </w:style>
  <w:style w:type="paragraph" w:styleId="Ballontekst">
    <w:name w:val="Balloon Text"/>
    <w:basedOn w:val="Standaard"/>
    <w:link w:val="BallontekstChar"/>
    <w:rsid w:val="00B608A9"/>
    <w:rPr>
      <w:rFonts w:ascii="Tahoma" w:hAnsi="Tahoma" w:cs="Tahoma"/>
      <w:sz w:val="16"/>
      <w:szCs w:val="16"/>
    </w:rPr>
  </w:style>
  <w:style w:type="character" w:customStyle="1" w:styleId="BallontekstChar">
    <w:name w:val="Ballontekst Char"/>
    <w:link w:val="Ballontekst"/>
    <w:rsid w:val="00B608A9"/>
    <w:rPr>
      <w:rFonts w:ascii="Tahoma" w:hAnsi="Tahoma" w:cs="Tahoma"/>
      <w:color w:val="000000"/>
      <w:sz w:val="16"/>
      <w:szCs w:val="16"/>
    </w:rPr>
  </w:style>
  <w:style w:type="paragraph" w:styleId="Ondertitel">
    <w:name w:val="Subtitle"/>
    <w:basedOn w:val="Standaard"/>
    <w:next w:val="Standaard"/>
    <w:link w:val="OndertitelChar"/>
    <w:qFormat/>
    <w:rsid w:val="0090350F"/>
    <w:pPr>
      <w:spacing w:after="60"/>
      <w:jc w:val="center"/>
      <w:outlineLvl w:val="1"/>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rsid w:val="0090350F"/>
    <w:rPr>
      <w:rFonts w:asciiTheme="majorHAnsi" w:eastAsiaTheme="majorEastAsia" w:hAnsiTheme="majorHAnsi" w:cstheme="majorBidi"/>
      <w:color w:val="000000"/>
      <w:sz w:val="24"/>
      <w:szCs w:val="24"/>
    </w:rPr>
  </w:style>
  <w:style w:type="paragraph" w:styleId="Lijstalinea">
    <w:name w:val="List Paragraph"/>
    <w:basedOn w:val="Standaard"/>
    <w:uiPriority w:val="34"/>
    <w:qFormat/>
    <w:rsid w:val="009240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Verdana" w:hAnsi="Verdana"/>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character" w:styleId="GevolgdeHyperlink">
    <w:name w:val="FollowedHyperlink"/>
    <w:rPr>
      <w:color w:val="800080"/>
      <w:u w:val="single"/>
    </w:rPr>
  </w:style>
  <w:style w:type="paragraph" w:styleId="Ballontekst">
    <w:name w:val="Balloon Text"/>
    <w:basedOn w:val="Standaard"/>
    <w:link w:val="BallontekstChar"/>
    <w:rsid w:val="00B608A9"/>
    <w:rPr>
      <w:rFonts w:ascii="Tahoma" w:hAnsi="Tahoma" w:cs="Tahoma"/>
      <w:sz w:val="16"/>
      <w:szCs w:val="16"/>
    </w:rPr>
  </w:style>
  <w:style w:type="character" w:customStyle="1" w:styleId="BallontekstChar">
    <w:name w:val="Ballontekst Char"/>
    <w:link w:val="Ballontekst"/>
    <w:rsid w:val="00B608A9"/>
    <w:rPr>
      <w:rFonts w:ascii="Tahoma" w:hAnsi="Tahoma" w:cs="Tahoma"/>
      <w:color w:val="000000"/>
      <w:sz w:val="16"/>
      <w:szCs w:val="16"/>
    </w:rPr>
  </w:style>
  <w:style w:type="paragraph" w:styleId="Ondertitel">
    <w:name w:val="Subtitle"/>
    <w:basedOn w:val="Standaard"/>
    <w:next w:val="Standaard"/>
    <w:link w:val="OndertitelChar"/>
    <w:qFormat/>
    <w:rsid w:val="0090350F"/>
    <w:pPr>
      <w:spacing w:after="60"/>
      <w:jc w:val="center"/>
      <w:outlineLvl w:val="1"/>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rsid w:val="0090350F"/>
    <w:rPr>
      <w:rFonts w:asciiTheme="majorHAnsi" w:eastAsiaTheme="majorEastAsia" w:hAnsiTheme="majorHAnsi" w:cstheme="majorBidi"/>
      <w:color w:val="000000"/>
      <w:sz w:val="24"/>
      <w:szCs w:val="24"/>
    </w:rPr>
  </w:style>
  <w:style w:type="paragraph" w:styleId="Lijstalinea">
    <w:name w:val="List Paragraph"/>
    <w:basedOn w:val="Standaard"/>
    <w:uiPriority w:val="34"/>
    <w:qFormat/>
    <w:rsid w:val="009240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86173">
      <w:bodyDiv w:val="1"/>
      <w:marLeft w:val="0"/>
      <w:marRight w:val="0"/>
      <w:marTop w:val="0"/>
      <w:marBottom w:val="0"/>
      <w:divBdr>
        <w:top w:val="none" w:sz="0" w:space="0" w:color="auto"/>
        <w:left w:val="none" w:sz="0" w:space="0" w:color="auto"/>
        <w:bottom w:val="none" w:sz="0" w:space="0" w:color="auto"/>
        <w:right w:val="none" w:sz="0" w:space="0" w:color="auto"/>
      </w:divBdr>
    </w:div>
    <w:div w:id="1355811341">
      <w:bodyDiv w:val="1"/>
      <w:marLeft w:val="0"/>
      <w:marRight w:val="0"/>
      <w:marTop w:val="0"/>
      <w:marBottom w:val="0"/>
      <w:divBdr>
        <w:top w:val="none" w:sz="0" w:space="0" w:color="auto"/>
        <w:left w:val="none" w:sz="0" w:space="0" w:color="auto"/>
        <w:bottom w:val="none" w:sz="0" w:space="0" w:color="auto"/>
        <w:right w:val="none" w:sz="0" w:space="0" w:color="auto"/>
      </w:divBdr>
    </w:div>
    <w:div w:id="1577089717">
      <w:bodyDiv w:val="1"/>
      <w:marLeft w:val="0"/>
      <w:marRight w:val="0"/>
      <w:marTop w:val="0"/>
      <w:marBottom w:val="0"/>
      <w:divBdr>
        <w:top w:val="none" w:sz="0" w:space="0" w:color="auto"/>
        <w:left w:val="none" w:sz="0" w:space="0" w:color="auto"/>
        <w:bottom w:val="none" w:sz="0" w:space="0" w:color="auto"/>
        <w:right w:val="none" w:sz="0" w:space="0" w:color="auto"/>
      </w:divBdr>
    </w:div>
    <w:div w:id="2034262742">
      <w:bodyDiv w:val="1"/>
      <w:marLeft w:val="0"/>
      <w:marRight w:val="0"/>
      <w:marTop w:val="0"/>
      <w:marBottom w:val="0"/>
      <w:divBdr>
        <w:top w:val="none" w:sz="0" w:space="0" w:color="auto"/>
        <w:left w:val="none" w:sz="0" w:space="0" w:color="auto"/>
        <w:bottom w:val="none" w:sz="0" w:space="0" w:color="auto"/>
        <w:right w:val="none" w:sz="0" w:space="0" w:color="auto"/>
      </w:divBdr>
    </w:div>
    <w:div w:id="2076933304">
      <w:bodyDiv w:val="1"/>
      <w:marLeft w:val="0"/>
      <w:marRight w:val="0"/>
      <w:marTop w:val="0"/>
      <w:marBottom w:val="0"/>
      <w:divBdr>
        <w:top w:val="none" w:sz="0" w:space="0" w:color="auto"/>
        <w:left w:val="none" w:sz="0" w:space="0" w:color="auto"/>
        <w:bottom w:val="none" w:sz="0" w:space="0" w:color="auto"/>
        <w:right w:val="none" w:sz="0" w:space="0" w:color="auto"/>
      </w:divBdr>
    </w:div>
    <w:div w:id="214646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spirilijn.nl" TargetMode="External"/><Relationship Id="rId1" Type="http://schemas.openxmlformats.org/officeDocument/2006/relationships/hyperlink" Target="http://www.spirilij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ian\AppData\Roaming\Microsoft\Sjablonen\spirilijn_factuur.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DB8E2-795B-45A6-9FE1-AE3DB66AD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spirilijn_factuur</Template>
  <TotalTime>172</TotalTime>
  <Pages>4</Pages>
  <Words>862</Words>
  <Characters>4745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spirilijn</vt:lpstr>
    </vt:vector>
  </TitlesOfParts>
  <Company>Microsoft</Company>
  <LinksUpToDate>false</LinksUpToDate>
  <CharactersWithSpaces>5596</CharactersWithSpaces>
  <SharedDoc>false</SharedDoc>
  <HLinks>
    <vt:vector size="12" baseType="variant">
      <vt:variant>
        <vt:i4>7012433</vt:i4>
      </vt:variant>
      <vt:variant>
        <vt:i4>3</vt:i4>
      </vt:variant>
      <vt:variant>
        <vt:i4>0</vt:i4>
      </vt:variant>
      <vt:variant>
        <vt:i4>5</vt:i4>
      </vt:variant>
      <vt:variant>
        <vt:lpwstr>mailto:info@spirilijn.nl</vt:lpwstr>
      </vt:variant>
      <vt:variant>
        <vt:lpwstr/>
      </vt:variant>
      <vt:variant>
        <vt:i4>1966102</vt:i4>
      </vt:variant>
      <vt:variant>
        <vt:i4>0</vt:i4>
      </vt:variant>
      <vt:variant>
        <vt:i4>0</vt:i4>
      </vt:variant>
      <vt:variant>
        <vt:i4>5</vt:i4>
      </vt:variant>
      <vt:variant>
        <vt:lpwstr>http://www.spirilijn.nl/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spirilijn</dc:title>
  <dc:creator>Lilian Verhagen</dc:creator>
  <cp:lastModifiedBy>Lilian Verhagen</cp:lastModifiedBy>
  <cp:revision>12</cp:revision>
  <cp:lastPrinted>2018-05-21T08:40:00Z</cp:lastPrinted>
  <dcterms:created xsi:type="dcterms:W3CDTF">2018-05-14T10:30:00Z</dcterms:created>
  <dcterms:modified xsi:type="dcterms:W3CDTF">2018-05-22T18:26:00Z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-701391558</vt:i4>
  </property>
</Properties>
</file>